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2DBAA" w14:textId="77777777" w:rsidR="00446F85" w:rsidRDefault="00446F85" w:rsidP="00BB7584">
      <w:pPr>
        <w:spacing w:after="200" w:line="276" w:lineRule="auto"/>
        <w:jc w:val="left"/>
      </w:pPr>
      <w:bookmarkStart w:id="0" w:name="_GoBack"/>
      <w:bookmarkEnd w:id="0"/>
    </w:p>
    <w:p w14:paraId="6431C320" w14:textId="77777777" w:rsidR="00446F85" w:rsidRPr="00446F85" w:rsidRDefault="00446F85" w:rsidP="00BB7584">
      <w:pPr>
        <w:spacing w:after="200" w:line="276" w:lineRule="auto"/>
        <w:jc w:val="left"/>
        <w:rPr>
          <w:i/>
        </w:rPr>
      </w:pPr>
      <w:r w:rsidRPr="00446F85">
        <w:rPr>
          <w:i/>
        </w:rPr>
        <w:t xml:space="preserve">Onderwerp: </w:t>
      </w:r>
      <w:proofErr w:type="spellStart"/>
      <w:r w:rsidRPr="00446F85">
        <w:rPr>
          <w:i/>
        </w:rPr>
        <w:t>KoeData</w:t>
      </w:r>
      <w:proofErr w:type="spellEnd"/>
      <w:r w:rsidRPr="00446F85">
        <w:rPr>
          <w:i/>
        </w:rPr>
        <w:t xml:space="preserve">- en </w:t>
      </w:r>
      <w:proofErr w:type="spellStart"/>
      <w:r w:rsidRPr="00446F85">
        <w:rPr>
          <w:i/>
        </w:rPr>
        <w:t>KalfOK</w:t>
      </w:r>
      <w:proofErr w:type="spellEnd"/>
      <w:r w:rsidRPr="00446F85">
        <w:rPr>
          <w:i/>
        </w:rPr>
        <w:t>-rapportages inzien op VeeOnline</w:t>
      </w:r>
    </w:p>
    <w:p w14:paraId="64178F92" w14:textId="77777777" w:rsidR="00446F85" w:rsidRDefault="00446F85" w:rsidP="00BB7584">
      <w:pPr>
        <w:spacing w:after="200" w:line="276" w:lineRule="auto"/>
        <w:jc w:val="left"/>
      </w:pPr>
    </w:p>
    <w:p w14:paraId="76EBB1EC" w14:textId="77777777" w:rsidR="00446F85" w:rsidRDefault="00446F85" w:rsidP="00BB7584">
      <w:pPr>
        <w:spacing w:after="200" w:line="276" w:lineRule="auto"/>
        <w:jc w:val="left"/>
      </w:pPr>
    </w:p>
    <w:p w14:paraId="4B159B6D" w14:textId="77777777" w:rsidR="00446F85" w:rsidRDefault="00446F85" w:rsidP="00BB7584">
      <w:pPr>
        <w:spacing w:after="200" w:line="276" w:lineRule="auto"/>
        <w:jc w:val="left"/>
      </w:pPr>
    </w:p>
    <w:p w14:paraId="16F885A2" w14:textId="77777777" w:rsidR="00446F85" w:rsidRDefault="00446F85" w:rsidP="00BB7584">
      <w:pPr>
        <w:spacing w:after="200" w:line="276" w:lineRule="auto"/>
        <w:jc w:val="left"/>
      </w:pPr>
      <w:r>
        <w:t>Beste rundveehouder,</w:t>
      </w:r>
    </w:p>
    <w:p w14:paraId="572B53F1" w14:textId="77777777" w:rsidR="00BB7584" w:rsidRDefault="00BB7584" w:rsidP="00BB7584">
      <w:pPr>
        <w:spacing w:after="200" w:line="276" w:lineRule="auto"/>
        <w:jc w:val="left"/>
      </w:pPr>
    </w:p>
    <w:p w14:paraId="35DE507B" w14:textId="5176988A" w:rsidR="004E7E04" w:rsidRDefault="00144CED" w:rsidP="004E7E04">
      <w:pPr>
        <w:jc w:val="left"/>
      </w:pPr>
      <w:r>
        <w:t xml:space="preserve">Als </w:t>
      </w:r>
      <w:r w:rsidR="00847CC9">
        <w:t>dierenartsenpraktijk</w:t>
      </w:r>
      <w:r w:rsidR="0018105F">
        <w:t xml:space="preserve"> </w:t>
      </w:r>
      <w:r>
        <w:t xml:space="preserve">kunnen wij op </w:t>
      </w:r>
      <w:proofErr w:type="spellStart"/>
      <w:r>
        <w:t>VeeOnline</w:t>
      </w:r>
      <w:proofErr w:type="spellEnd"/>
      <w:r>
        <w:t xml:space="preserve"> </w:t>
      </w:r>
      <w:r w:rsidR="00BB7584">
        <w:t>uw</w:t>
      </w:r>
      <w:r w:rsidR="00446F85">
        <w:t xml:space="preserve"> </w:t>
      </w:r>
      <w:proofErr w:type="spellStart"/>
      <w:r w:rsidR="00446F85">
        <w:t>Koe</w:t>
      </w:r>
      <w:r w:rsidR="007C707F">
        <w:t>D</w:t>
      </w:r>
      <w:r w:rsidR="00446F85">
        <w:t>ata</w:t>
      </w:r>
      <w:proofErr w:type="spellEnd"/>
      <w:r w:rsidR="00446F85">
        <w:t xml:space="preserve">- en </w:t>
      </w:r>
      <w:proofErr w:type="spellStart"/>
      <w:r w:rsidR="007C707F">
        <w:t>K</w:t>
      </w:r>
      <w:r w:rsidR="00446F85">
        <w:t>alfOK</w:t>
      </w:r>
      <w:proofErr w:type="spellEnd"/>
      <w:r w:rsidR="00BB7584">
        <w:t>-</w:t>
      </w:r>
      <w:r w:rsidR="00446F85">
        <w:t xml:space="preserve">gegevens </w:t>
      </w:r>
      <w:r w:rsidR="00BB7584">
        <w:t>inzien</w:t>
      </w:r>
      <w:r>
        <w:t>, u</w:t>
      </w:r>
      <w:r w:rsidR="004E7E04">
        <w:t xml:space="preserve"> dient hier</w:t>
      </w:r>
      <w:r>
        <w:t xml:space="preserve">voor echter wel </w:t>
      </w:r>
      <w:r w:rsidR="004E7E04">
        <w:t>een machtiging</w:t>
      </w:r>
      <w:r>
        <w:t xml:space="preserve"> </w:t>
      </w:r>
      <w:r w:rsidR="004E7E04">
        <w:t xml:space="preserve">af </w:t>
      </w:r>
      <w:r w:rsidR="004E7E04" w:rsidRPr="004E7E04">
        <w:t>te</w:t>
      </w:r>
      <w:r w:rsidR="004E7E04">
        <w:t xml:space="preserve"> geven via </w:t>
      </w:r>
      <w:hyperlink r:id="rId8" w:history="1">
        <w:r w:rsidR="004E7E04" w:rsidRPr="009D51E4">
          <w:rPr>
            <w:rStyle w:val="Hyperlink"/>
          </w:rPr>
          <w:t>www.gddiergezondheid.nl/kalfok</w:t>
        </w:r>
      </w:hyperlink>
      <w:r w:rsidR="004E7E04">
        <w:t xml:space="preserve">. Vul hier het DAP-nummer in van uw dierenartsenpraktijk. </w:t>
      </w:r>
    </w:p>
    <w:p w14:paraId="2CC24771" w14:textId="77777777" w:rsidR="004E7E04" w:rsidRDefault="004E7E04" w:rsidP="004E7E04">
      <w:pPr>
        <w:jc w:val="left"/>
      </w:pPr>
      <w:r>
        <w:t>Ons DAP-nummer is: …………………….</w:t>
      </w:r>
    </w:p>
    <w:p w14:paraId="34403851" w14:textId="343B7BD7" w:rsidR="00BB7584" w:rsidRDefault="00BB7584" w:rsidP="009D51E4">
      <w:pPr>
        <w:jc w:val="left"/>
      </w:pPr>
      <w:r>
        <w:t xml:space="preserve">De </w:t>
      </w:r>
      <w:proofErr w:type="spellStart"/>
      <w:r>
        <w:t>KoeData</w:t>
      </w:r>
      <w:proofErr w:type="spellEnd"/>
      <w:r>
        <w:t xml:space="preserve">-score geeft weer hoe het staat met de diergezondheid binnen een melkveebedrijf op basis van melkmonsters van individuele koeien en de gezondheidsstatus van uw bedrijf. De KalfOK-score, ontwikkeld op initiatief van LTO en NZO, geeft inzicht in de kwaliteit van de </w:t>
      </w:r>
      <w:proofErr w:type="spellStart"/>
      <w:r>
        <w:t>kalveropfok</w:t>
      </w:r>
      <w:proofErr w:type="spellEnd"/>
      <w:r>
        <w:t xml:space="preserve"> op uw bedrijf.</w:t>
      </w:r>
    </w:p>
    <w:p w14:paraId="24BC59B6" w14:textId="77777777" w:rsidR="00BB7584" w:rsidRDefault="00BB7584" w:rsidP="009D51E4">
      <w:pPr>
        <w:jc w:val="left"/>
      </w:pPr>
    </w:p>
    <w:p w14:paraId="68CA7002" w14:textId="77777777" w:rsidR="00BB7584" w:rsidRDefault="00446F85" w:rsidP="009D51E4">
      <w:pPr>
        <w:jc w:val="left"/>
      </w:pPr>
      <w:r>
        <w:t>Met vriendelijke groet,</w:t>
      </w:r>
    </w:p>
    <w:p w14:paraId="3937F536" w14:textId="77777777" w:rsidR="008570F0" w:rsidRDefault="008570F0" w:rsidP="009D51E4">
      <w:pPr>
        <w:jc w:val="left"/>
      </w:pPr>
      <w:r>
        <w:t>[naam]</w:t>
      </w:r>
      <w:r w:rsidR="008C2805">
        <w:t xml:space="preserve">, </w:t>
      </w:r>
      <w:r>
        <w:t>[naam praktijk]</w:t>
      </w:r>
    </w:p>
    <w:p w14:paraId="32C6F574" w14:textId="77777777" w:rsidR="008628BE" w:rsidRDefault="008570F0" w:rsidP="009D51E4">
      <w:pPr>
        <w:jc w:val="left"/>
      </w:pPr>
      <w:r>
        <w:t>[logo praktijk]</w:t>
      </w:r>
      <w:r w:rsidR="00BB7584">
        <w:br/>
      </w:r>
    </w:p>
    <w:p w14:paraId="15C33F01" w14:textId="77777777" w:rsidR="008628BE" w:rsidRPr="00340E46" w:rsidRDefault="008628BE" w:rsidP="009D51E4">
      <w:pPr>
        <w:jc w:val="left"/>
      </w:pPr>
    </w:p>
    <w:sectPr w:rsidR="008628BE" w:rsidRPr="00340E46" w:rsidSect="00A572B8">
      <w:headerReference w:type="default" r:id="rId9"/>
      <w:footerReference w:type="default" r:id="rId10"/>
      <w:headerReference w:type="first" r:id="rId11"/>
      <w:pgSz w:w="11906" w:h="16838"/>
      <w:pgMar w:top="2126" w:right="851" w:bottom="1134" w:left="851" w:header="90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7482E" w14:textId="77777777" w:rsidR="00FE773B" w:rsidRDefault="00FE773B" w:rsidP="002F6054">
      <w:r>
        <w:separator/>
      </w:r>
    </w:p>
    <w:p w14:paraId="27E8F922" w14:textId="77777777" w:rsidR="00FE773B" w:rsidRDefault="00FE773B" w:rsidP="002F6054"/>
    <w:p w14:paraId="2FAA60E6" w14:textId="77777777" w:rsidR="00FE773B" w:rsidRDefault="00FE773B" w:rsidP="002F6054"/>
  </w:endnote>
  <w:endnote w:type="continuationSeparator" w:id="0">
    <w:p w14:paraId="54430088" w14:textId="77777777" w:rsidR="00FE773B" w:rsidRDefault="00FE773B" w:rsidP="002F6054">
      <w:r>
        <w:continuationSeparator/>
      </w:r>
    </w:p>
    <w:p w14:paraId="29783687" w14:textId="77777777" w:rsidR="00FE773B" w:rsidRDefault="00FE773B" w:rsidP="002F6054"/>
    <w:p w14:paraId="03D099B6" w14:textId="77777777" w:rsidR="00FE773B" w:rsidRDefault="00FE773B" w:rsidP="002F60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7308670"/>
      <w:docPartObj>
        <w:docPartGallery w:val="Page Numbers (Bottom of Page)"/>
        <w:docPartUnique/>
      </w:docPartObj>
    </w:sdtPr>
    <w:sdtEndPr/>
    <w:sdtContent>
      <w:sdt>
        <w:sdtPr>
          <w:id w:val="1978644416"/>
          <w:docPartObj>
            <w:docPartGallery w:val="Page Numbers (Top of Page)"/>
            <w:docPartUnique/>
          </w:docPartObj>
        </w:sdtPr>
        <w:sdtEndPr/>
        <w:sdtContent>
          <w:p w14:paraId="51C451D1" w14:textId="77777777" w:rsidR="008F219E" w:rsidRPr="009E1EC4" w:rsidRDefault="00B81484" w:rsidP="009E1EC4">
            <w:pPr>
              <w:pStyle w:val="Paginanummering"/>
              <w:rPr>
                <w:sz w:val="18"/>
                <w:szCs w:val="24"/>
              </w:rPr>
            </w:pPr>
            <w:r w:rsidRPr="009E1EC4">
              <w:t xml:space="preserve">Pagina </w:t>
            </w:r>
            <w:r w:rsidRPr="009E1EC4">
              <w:rPr>
                <w:sz w:val="18"/>
                <w:szCs w:val="24"/>
              </w:rPr>
              <w:fldChar w:fldCharType="begin"/>
            </w:r>
            <w:r w:rsidRPr="009E1EC4">
              <w:instrText>PAGE</w:instrText>
            </w:r>
            <w:r w:rsidRPr="009E1EC4">
              <w:rPr>
                <w:sz w:val="18"/>
                <w:szCs w:val="24"/>
              </w:rPr>
              <w:fldChar w:fldCharType="separate"/>
            </w:r>
            <w:r w:rsidR="00A572B8">
              <w:rPr>
                <w:noProof/>
              </w:rPr>
              <w:t>2</w:t>
            </w:r>
            <w:r w:rsidRPr="009E1EC4">
              <w:rPr>
                <w:sz w:val="18"/>
                <w:szCs w:val="24"/>
              </w:rPr>
              <w:fldChar w:fldCharType="end"/>
            </w:r>
            <w:r w:rsidRPr="009E1EC4">
              <w:t xml:space="preserve"> van </w:t>
            </w:r>
            <w:r w:rsidRPr="009E1EC4">
              <w:rPr>
                <w:sz w:val="18"/>
                <w:szCs w:val="24"/>
              </w:rPr>
              <w:fldChar w:fldCharType="begin"/>
            </w:r>
            <w:r w:rsidRPr="009E1EC4">
              <w:instrText>NUMPAGES</w:instrText>
            </w:r>
            <w:r w:rsidRPr="009E1EC4">
              <w:rPr>
                <w:sz w:val="18"/>
                <w:szCs w:val="24"/>
              </w:rPr>
              <w:fldChar w:fldCharType="separate"/>
            </w:r>
            <w:r w:rsidR="004B3C1D">
              <w:rPr>
                <w:noProof/>
              </w:rPr>
              <w:t>1</w:t>
            </w:r>
            <w:r w:rsidRPr="009E1EC4">
              <w:rPr>
                <w:sz w:val="18"/>
                <w:szCs w:val="24"/>
              </w:rPr>
              <w:fldChar w:fldCharType="end"/>
            </w:r>
          </w:p>
          <w:p w14:paraId="7383AA5F" w14:textId="77777777" w:rsidR="008F219E" w:rsidRPr="009E1EC4" w:rsidRDefault="008F219E" w:rsidP="008F219E">
            <w:pPr>
              <w:pStyle w:val="Paginanummering"/>
              <w:rPr>
                <w:sz w:val="18"/>
                <w:szCs w:val="24"/>
              </w:rPr>
            </w:pPr>
          </w:p>
          <w:p w14:paraId="1D2BF5F3" w14:textId="77777777" w:rsidR="00B81484" w:rsidRPr="009E1EC4" w:rsidRDefault="00202F9F" w:rsidP="008F219E">
            <w:pPr>
              <w:pStyle w:val="Paginanummering"/>
            </w:pPr>
          </w:p>
        </w:sdtContent>
      </w:sdt>
    </w:sdtContent>
  </w:sdt>
  <w:p w14:paraId="3A87336F" w14:textId="77777777" w:rsidR="009E1EC4" w:rsidRPr="009E1EC4" w:rsidRDefault="009E1EC4" w:rsidP="008F219E">
    <w:pPr>
      <w:pStyle w:val="Paginanummer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347F6" w14:textId="77777777" w:rsidR="00FE773B" w:rsidRDefault="00FE773B" w:rsidP="002F6054">
      <w:r>
        <w:separator/>
      </w:r>
    </w:p>
    <w:p w14:paraId="50CC8A99" w14:textId="77777777" w:rsidR="00FE773B" w:rsidRDefault="00FE773B" w:rsidP="002F6054"/>
    <w:p w14:paraId="51EDEE71" w14:textId="77777777" w:rsidR="00FE773B" w:rsidRDefault="00FE773B" w:rsidP="002F6054"/>
  </w:footnote>
  <w:footnote w:type="continuationSeparator" w:id="0">
    <w:p w14:paraId="6EF74558" w14:textId="77777777" w:rsidR="00FE773B" w:rsidRDefault="00FE773B" w:rsidP="002F6054">
      <w:r>
        <w:continuationSeparator/>
      </w:r>
    </w:p>
    <w:p w14:paraId="1F2C284C" w14:textId="77777777" w:rsidR="00FE773B" w:rsidRDefault="00FE773B" w:rsidP="002F6054"/>
    <w:p w14:paraId="7C12B1AA" w14:textId="77777777" w:rsidR="00FE773B" w:rsidRDefault="00FE773B" w:rsidP="002F60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BCF59" w14:textId="77777777" w:rsidR="005E668C" w:rsidRDefault="00340E46" w:rsidP="00385E76">
    <w:pPr>
      <w:pStyle w:val="Koptekst"/>
      <w:tabs>
        <w:tab w:val="left" w:pos="2730"/>
      </w:tabs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27F253EE" wp14:editId="168A8863">
          <wp:simplePos x="0" y="0"/>
          <wp:positionH relativeFrom="margin">
            <wp:posOffset>-543200</wp:posOffset>
          </wp:positionH>
          <wp:positionV relativeFrom="margin">
            <wp:posOffset>-1346356</wp:posOffset>
          </wp:positionV>
          <wp:extent cx="7571740" cy="10718800"/>
          <wp:effectExtent l="0" t="0" r="0" b="6350"/>
          <wp:wrapNone/>
          <wp:docPr id="3" name="Afbeelding 3" descr="Li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i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1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8C">
      <w:tab/>
    </w:r>
    <w:r w:rsidR="00385E76">
      <w:tab/>
    </w:r>
  </w:p>
  <w:p w14:paraId="216E3C23" w14:textId="77777777" w:rsidR="005E668C" w:rsidRDefault="005E668C" w:rsidP="002F6054"/>
  <w:p w14:paraId="1D05C40A" w14:textId="77777777" w:rsidR="005E668C" w:rsidRDefault="005E668C" w:rsidP="002F605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9593C" w14:textId="77777777" w:rsidR="00FB4C82" w:rsidRDefault="001A4E7A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5B9EF6E9" wp14:editId="7C732447">
          <wp:simplePos x="0" y="0"/>
          <wp:positionH relativeFrom="margin">
            <wp:posOffset>-551018</wp:posOffset>
          </wp:positionH>
          <wp:positionV relativeFrom="margin">
            <wp:posOffset>-1350010</wp:posOffset>
          </wp:positionV>
          <wp:extent cx="7591647" cy="10738884"/>
          <wp:effectExtent l="0" t="0" r="0" b="5715"/>
          <wp:wrapNone/>
          <wp:docPr id="4" name="Afbeelding 4" descr="briefpapier Royal GD_NL + contactgegev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papier Royal GD_NL + contactgegeven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-7"/>
                  <a:stretch/>
                </pic:blipFill>
                <pic:spPr bwMode="auto">
                  <a:xfrm>
                    <a:off x="0" y="0"/>
                    <a:ext cx="7591425" cy="10738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11568" w14:textId="77777777" w:rsidR="00340E46" w:rsidRDefault="00340E4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D1982"/>
    <w:multiLevelType w:val="hybridMultilevel"/>
    <w:tmpl w:val="B5224890"/>
    <w:lvl w:ilvl="0" w:tplc="2084D1D4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07A8F"/>
    <w:multiLevelType w:val="multilevel"/>
    <w:tmpl w:val="97B8E7E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4521000"/>
    <w:multiLevelType w:val="multilevel"/>
    <w:tmpl w:val="FFAC2F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ECF72AB"/>
    <w:multiLevelType w:val="hybridMultilevel"/>
    <w:tmpl w:val="DC066EB0"/>
    <w:lvl w:ilvl="0" w:tplc="E610AF80">
      <w:start w:val="1"/>
      <w:numFmt w:val="bullet"/>
      <w:pStyle w:val="Puntsgewij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377DF"/>
    <w:multiLevelType w:val="multilevel"/>
    <w:tmpl w:val="0F849FD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98B1D4B"/>
    <w:multiLevelType w:val="multilevel"/>
    <w:tmpl w:val="03201E34"/>
    <w:lvl w:ilvl="0">
      <w:start w:val="1"/>
      <w:numFmt w:val="decimal"/>
      <w:lvlText w:val="%1"/>
      <w:lvlJc w:val="left"/>
      <w:pPr>
        <w:ind w:left="574" w:hanging="432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FF24D83"/>
    <w:multiLevelType w:val="hybridMultilevel"/>
    <w:tmpl w:val="B7B29CC4"/>
    <w:lvl w:ilvl="0" w:tplc="4D9E3A5E">
      <w:start w:val="1"/>
      <w:numFmt w:val="decimal"/>
      <w:pStyle w:val="Afbeeldingsnaam"/>
      <w:lvlText w:val="Afbeelding 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397A65"/>
    <w:multiLevelType w:val="hybridMultilevel"/>
    <w:tmpl w:val="F468C288"/>
    <w:lvl w:ilvl="0" w:tplc="6C6CD24A">
      <w:start w:val="1"/>
      <w:numFmt w:val="decimal"/>
      <w:pStyle w:val="Tabelnaam"/>
      <w:lvlText w:val="Tabel 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80B31"/>
    <w:multiLevelType w:val="hybridMultilevel"/>
    <w:tmpl w:val="4126AC48"/>
    <w:lvl w:ilvl="0" w:tplc="5A7CAB78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ED5A83"/>
    <w:multiLevelType w:val="hybridMultilevel"/>
    <w:tmpl w:val="52282E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0"/>
  </w:num>
  <w:num w:numId="5">
    <w:abstractNumId w:val="2"/>
  </w:num>
  <w:num w:numId="6">
    <w:abstractNumId w:val="2"/>
  </w:num>
  <w:num w:numId="7">
    <w:abstractNumId w:val="5"/>
  </w:num>
  <w:num w:numId="8">
    <w:abstractNumId w:val="3"/>
  </w:num>
  <w:num w:numId="9">
    <w:abstractNumId w:val="7"/>
  </w:num>
  <w:num w:numId="10">
    <w:abstractNumId w:val="6"/>
  </w:num>
  <w:num w:numId="11">
    <w:abstractNumId w:val="0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F85"/>
    <w:rsid w:val="00000C85"/>
    <w:rsid w:val="00003110"/>
    <w:rsid w:val="0000542C"/>
    <w:rsid w:val="00010E2C"/>
    <w:rsid w:val="00014662"/>
    <w:rsid w:val="00015C51"/>
    <w:rsid w:val="00037CB4"/>
    <w:rsid w:val="00066D97"/>
    <w:rsid w:val="0007026D"/>
    <w:rsid w:val="00074598"/>
    <w:rsid w:val="00076D4C"/>
    <w:rsid w:val="000805A4"/>
    <w:rsid w:val="000858DA"/>
    <w:rsid w:val="00087278"/>
    <w:rsid w:val="000931B0"/>
    <w:rsid w:val="0009489E"/>
    <w:rsid w:val="00094AC3"/>
    <w:rsid w:val="00097E95"/>
    <w:rsid w:val="000A13EE"/>
    <w:rsid w:val="000B5714"/>
    <w:rsid w:val="000B692F"/>
    <w:rsid w:val="000E3A06"/>
    <w:rsid w:val="000F74DD"/>
    <w:rsid w:val="001066F6"/>
    <w:rsid w:val="0012108E"/>
    <w:rsid w:val="00124F50"/>
    <w:rsid w:val="00126C67"/>
    <w:rsid w:val="00144CED"/>
    <w:rsid w:val="001530D9"/>
    <w:rsid w:val="001530FB"/>
    <w:rsid w:val="001661FD"/>
    <w:rsid w:val="0018105F"/>
    <w:rsid w:val="001962AA"/>
    <w:rsid w:val="001A4E7A"/>
    <w:rsid w:val="001A546C"/>
    <w:rsid w:val="001B5913"/>
    <w:rsid w:val="001C28C9"/>
    <w:rsid w:val="001C2EC5"/>
    <w:rsid w:val="001D5858"/>
    <w:rsid w:val="001E585C"/>
    <w:rsid w:val="00202F9F"/>
    <w:rsid w:val="002053AE"/>
    <w:rsid w:val="002053BF"/>
    <w:rsid w:val="00236166"/>
    <w:rsid w:val="00236329"/>
    <w:rsid w:val="0023793D"/>
    <w:rsid w:val="00242874"/>
    <w:rsid w:val="002443B5"/>
    <w:rsid w:val="002465B3"/>
    <w:rsid w:val="00253E08"/>
    <w:rsid w:val="00270319"/>
    <w:rsid w:val="0027266F"/>
    <w:rsid w:val="002726C4"/>
    <w:rsid w:val="00274052"/>
    <w:rsid w:val="00291DB9"/>
    <w:rsid w:val="00291FB9"/>
    <w:rsid w:val="002A6E8F"/>
    <w:rsid w:val="002B6B95"/>
    <w:rsid w:val="002D071A"/>
    <w:rsid w:val="002D1C11"/>
    <w:rsid w:val="002D34E3"/>
    <w:rsid w:val="002E2E80"/>
    <w:rsid w:val="002E6F29"/>
    <w:rsid w:val="002E7DE7"/>
    <w:rsid w:val="002F296D"/>
    <w:rsid w:val="002F6054"/>
    <w:rsid w:val="002F66C7"/>
    <w:rsid w:val="002F67D9"/>
    <w:rsid w:val="003076CC"/>
    <w:rsid w:val="00312072"/>
    <w:rsid w:val="0031589C"/>
    <w:rsid w:val="00322A15"/>
    <w:rsid w:val="00323641"/>
    <w:rsid w:val="0032553A"/>
    <w:rsid w:val="00327632"/>
    <w:rsid w:val="00331782"/>
    <w:rsid w:val="003357C2"/>
    <w:rsid w:val="003361F1"/>
    <w:rsid w:val="00340E46"/>
    <w:rsid w:val="0034621A"/>
    <w:rsid w:val="00353FBA"/>
    <w:rsid w:val="00360018"/>
    <w:rsid w:val="00372673"/>
    <w:rsid w:val="00383F83"/>
    <w:rsid w:val="00385E76"/>
    <w:rsid w:val="00387CFC"/>
    <w:rsid w:val="003B64E5"/>
    <w:rsid w:val="003D6310"/>
    <w:rsid w:val="00401A0C"/>
    <w:rsid w:val="004127F6"/>
    <w:rsid w:val="004247D4"/>
    <w:rsid w:val="00437741"/>
    <w:rsid w:val="004439CF"/>
    <w:rsid w:val="00446F85"/>
    <w:rsid w:val="004472B5"/>
    <w:rsid w:val="00451E14"/>
    <w:rsid w:val="00453EB7"/>
    <w:rsid w:val="004541E8"/>
    <w:rsid w:val="00463FBC"/>
    <w:rsid w:val="00467D52"/>
    <w:rsid w:val="0047548A"/>
    <w:rsid w:val="00481605"/>
    <w:rsid w:val="004877DB"/>
    <w:rsid w:val="0049534C"/>
    <w:rsid w:val="004B0E08"/>
    <w:rsid w:val="004B1196"/>
    <w:rsid w:val="004B161B"/>
    <w:rsid w:val="004B3C1D"/>
    <w:rsid w:val="004C4A6F"/>
    <w:rsid w:val="004C4C6E"/>
    <w:rsid w:val="004C5B38"/>
    <w:rsid w:val="004C7615"/>
    <w:rsid w:val="004D7CDD"/>
    <w:rsid w:val="004E7E04"/>
    <w:rsid w:val="00501DC9"/>
    <w:rsid w:val="005039D2"/>
    <w:rsid w:val="005079FA"/>
    <w:rsid w:val="005119C0"/>
    <w:rsid w:val="00512412"/>
    <w:rsid w:val="005176E0"/>
    <w:rsid w:val="00523984"/>
    <w:rsid w:val="00526405"/>
    <w:rsid w:val="00526994"/>
    <w:rsid w:val="00532E3B"/>
    <w:rsid w:val="00533299"/>
    <w:rsid w:val="0055110B"/>
    <w:rsid w:val="005554EA"/>
    <w:rsid w:val="00563427"/>
    <w:rsid w:val="005638CB"/>
    <w:rsid w:val="00567988"/>
    <w:rsid w:val="00571EDA"/>
    <w:rsid w:val="005736A2"/>
    <w:rsid w:val="005B45D2"/>
    <w:rsid w:val="005B55AA"/>
    <w:rsid w:val="005C6D25"/>
    <w:rsid w:val="005D74C6"/>
    <w:rsid w:val="005E668C"/>
    <w:rsid w:val="005E7CE4"/>
    <w:rsid w:val="005F2423"/>
    <w:rsid w:val="006040FF"/>
    <w:rsid w:val="00606AC6"/>
    <w:rsid w:val="00617633"/>
    <w:rsid w:val="00631393"/>
    <w:rsid w:val="00631A5B"/>
    <w:rsid w:val="00631B6A"/>
    <w:rsid w:val="00631D61"/>
    <w:rsid w:val="0063572E"/>
    <w:rsid w:val="00653540"/>
    <w:rsid w:val="00656DF6"/>
    <w:rsid w:val="00662E3B"/>
    <w:rsid w:val="006633BE"/>
    <w:rsid w:val="00667771"/>
    <w:rsid w:val="0067329E"/>
    <w:rsid w:val="006762D3"/>
    <w:rsid w:val="00676517"/>
    <w:rsid w:val="00682921"/>
    <w:rsid w:val="0069457C"/>
    <w:rsid w:val="006A0FE8"/>
    <w:rsid w:val="006A3FAB"/>
    <w:rsid w:val="006E3935"/>
    <w:rsid w:val="006E728E"/>
    <w:rsid w:val="006F10C2"/>
    <w:rsid w:val="006F3324"/>
    <w:rsid w:val="006F35C7"/>
    <w:rsid w:val="006F35D4"/>
    <w:rsid w:val="006F61CC"/>
    <w:rsid w:val="006F6F28"/>
    <w:rsid w:val="00704CFF"/>
    <w:rsid w:val="00723CD3"/>
    <w:rsid w:val="007329B1"/>
    <w:rsid w:val="007349B4"/>
    <w:rsid w:val="00741743"/>
    <w:rsid w:val="00741FB0"/>
    <w:rsid w:val="007465F4"/>
    <w:rsid w:val="0074695A"/>
    <w:rsid w:val="00747034"/>
    <w:rsid w:val="007530EB"/>
    <w:rsid w:val="00756043"/>
    <w:rsid w:val="007601DC"/>
    <w:rsid w:val="00760971"/>
    <w:rsid w:val="007675E8"/>
    <w:rsid w:val="00774747"/>
    <w:rsid w:val="007769C8"/>
    <w:rsid w:val="007827F9"/>
    <w:rsid w:val="007A52B0"/>
    <w:rsid w:val="007B1A41"/>
    <w:rsid w:val="007B2793"/>
    <w:rsid w:val="007B2AF2"/>
    <w:rsid w:val="007C707F"/>
    <w:rsid w:val="007D4187"/>
    <w:rsid w:val="007F5480"/>
    <w:rsid w:val="00806FDF"/>
    <w:rsid w:val="00810BF9"/>
    <w:rsid w:val="00813859"/>
    <w:rsid w:val="008374CD"/>
    <w:rsid w:val="00837BE8"/>
    <w:rsid w:val="0084349B"/>
    <w:rsid w:val="00847CC9"/>
    <w:rsid w:val="00853017"/>
    <w:rsid w:val="008570F0"/>
    <w:rsid w:val="008628BE"/>
    <w:rsid w:val="00864EB2"/>
    <w:rsid w:val="00873D9C"/>
    <w:rsid w:val="00875E1B"/>
    <w:rsid w:val="008855CE"/>
    <w:rsid w:val="008959E7"/>
    <w:rsid w:val="00895E90"/>
    <w:rsid w:val="008A69B6"/>
    <w:rsid w:val="008B53A7"/>
    <w:rsid w:val="008C0074"/>
    <w:rsid w:val="008C2805"/>
    <w:rsid w:val="008F219E"/>
    <w:rsid w:val="008F722A"/>
    <w:rsid w:val="008F7371"/>
    <w:rsid w:val="00901A26"/>
    <w:rsid w:val="0092383F"/>
    <w:rsid w:val="0093115B"/>
    <w:rsid w:val="00936B9B"/>
    <w:rsid w:val="00942ED2"/>
    <w:rsid w:val="009467B6"/>
    <w:rsid w:val="009523EC"/>
    <w:rsid w:val="00953655"/>
    <w:rsid w:val="00960485"/>
    <w:rsid w:val="0096217C"/>
    <w:rsid w:val="00962E67"/>
    <w:rsid w:val="0098129E"/>
    <w:rsid w:val="009A325B"/>
    <w:rsid w:val="009A478B"/>
    <w:rsid w:val="009B2515"/>
    <w:rsid w:val="009B3650"/>
    <w:rsid w:val="009C37C3"/>
    <w:rsid w:val="009C4A9C"/>
    <w:rsid w:val="009D51E4"/>
    <w:rsid w:val="009E1EC4"/>
    <w:rsid w:val="00A05E30"/>
    <w:rsid w:val="00A05F16"/>
    <w:rsid w:val="00A11716"/>
    <w:rsid w:val="00A12416"/>
    <w:rsid w:val="00A1393C"/>
    <w:rsid w:val="00A269FC"/>
    <w:rsid w:val="00A46CDC"/>
    <w:rsid w:val="00A572B8"/>
    <w:rsid w:val="00A7293B"/>
    <w:rsid w:val="00A74AB1"/>
    <w:rsid w:val="00A86597"/>
    <w:rsid w:val="00AA0C75"/>
    <w:rsid w:val="00AC1CE4"/>
    <w:rsid w:val="00AD088F"/>
    <w:rsid w:val="00AD2CBD"/>
    <w:rsid w:val="00AD6A52"/>
    <w:rsid w:val="00AE05AC"/>
    <w:rsid w:val="00AF0DFA"/>
    <w:rsid w:val="00AF2090"/>
    <w:rsid w:val="00B11DF6"/>
    <w:rsid w:val="00B11F83"/>
    <w:rsid w:val="00B22F4E"/>
    <w:rsid w:val="00B23B6C"/>
    <w:rsid w:val="00B32C31"/>
    <w:rsid w:val="00B40037"/>
    <w:rsid w:val="00B428CA"/>
    <w:rsid w:val="00B54B8B"/>
    <w:rsid w:val="00B61E19"/>
    <w:rsid w:val="00B63444"/>
    <w:rsid w:val="00B72A92"/>
    <w:rsid w:val="00B81484"/>
    <w:rsid w:val="00B82BF3"/>
    <w:rsid w:val="00B92F2D"/>
    <w:rsid w:val="00BA0EBA"/>
    <w:rsid w:val="00BB7584"/>
    <w:rsid w:val="00BC5868"/>
    <w:rsid w:val="00BD5C18"/>
    <w:rsid w:val="00BE569D"/>
    <w:rsid w:val="00BE5C40"/>
    <w:rsid w:val="00BF4066"/>
    <w:rsid w:val="00C427F4"/>
    <w:rsid w:val="00C60FF3"/>
    <w:rsid w:val="00C6323B"/>
    <w:rsid w:val="00C8286E"/>
    <w:rsid w:val="00C8390E"/>
    <w:rsid w:val="00C9054A"/>
    <w:rsid w:val="00C93A92"/>
    <w:rsid w:val="00C96519"/>
    <w:rsid w:val="00CA0357"/>
    <w:rsid w:val="00CA3D82"/>
    <w:rsid w:val="00CB0604"/>
    <w:rsid w:val="00CB1D45"/>
    <w:rsid w:val="00CB7D58"/>
    <w:rsid w:val="00CD5A2D"/>
    <w:rsid w:val="00CD7030"/>
    <w:rsid w:val="00CE3A9E"/>
    <w:rsid w:val="00CE3CDA"/>
    <w:rsid w:val="00D131CE"/>
    <w:rsid w:val="00D1723B"/>
    <w:rsid w:val="00D26C52"/>
    <w:rsid w:val="00D35439"/>
    <w:rsid w:val="00D42CEA"/>
    <w:rsid w:val="00D4605C"/>
    <w:rsid w:val="00D56773"/>
    <w:rsid w:val="00D63B39"/>
    <w:rsid w:val="00D63D67"/>
    <w:rsid w:val="00D73D80"/>
    <w:rsid w:val="00D970F6"/>
    <w:rsid w:val="00DA2A05"/>
    <w:rsid w:val="00DA4A06"/>
    <w:rsid w:val="00DB28FA"/>
    <w:rsid w:val="00DB7349"/>
    <w:rsid w:val="00DC572B"/>
    <w:rsid w:val="00DD4CF5"/>
    <w:rsid w:val="00DE348A"/>
    <w:rsid w:val="00DE7336"/>
    <w:rsid w:val="00DF2C8E"/>
    <w:rsid w:val="00E270FB"/>
    <w:rsid w:val="00E51341"/>
    <w:rsid w:val="00E557BE"/>
    <w:rsid w:val="00E563FA"/>
    <w:rsid w:val="00E57EB7"/>
    <w:rsid w:val="00E620BE"/>
    <w:rsid w:val="00E7312E"/>
    <w:rsid w:val="00E80CFF"/>
    <w:rsid w:val="00E810E9"/>
    <w:rsid w:val="00E85BDE"/>
    <w:rsid w:val="00E9225E"/>
    <w:rsid w:val="00EC25DA"/>
    <w:rsid w:val="00EC6A73"/>
    <w:rsid w:val="00ED2F13"/>
    <w:rsid w:val="00ED3F5C"/>
    <w:rsid w:val="00ED6D32"/>
    <w:rsid w:val="00EF089E"/>
    <w:rsid w:val="00F02119"/>
    <w:rsid w:val="00F07FEC"/>
    <w:rsid w:val="00F1268B"/>
    <w:rsid w:val="00F17111"/>
    <w:rsid w:val="00F2115E"/>
    <w:rsid w:val="00F23860"/>
    <w:rsid w:val="00F255C1"/>
    <w:rsid w:val="00F263DD"/>
    <w:rsid w:val="00F33E1F"/>
    <w:rsid w:val="00F420DA"/>
    <w:rsid w:val="00F435C3"/>
    <w:rsid w:val="00F64704"/>
    <w:rsid w:val="00F86864"/>
    <w:rsid w:val="00F90641"/>
    <w:rsid w:val="00F917D2"/>
    <w:rsid w:val="00F961C3"/>
    <w:rsid w:val="00FB4C82"/>
    <w:rsid w:val="00FC4DA0"/>
    <w:rsid w:val="00FC777D"/>
    <w:rsid w:val="00FD1EB6"/>
    <w:rsid w:val="00FE3E19"/>
    <w:rsid w:val="00FE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CE19C3"/>
  <w15:docId w15:val="{D8B3DAAB-B400-452A-97DB-851AFF3B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40E46"/>
    <w:pPr>
      <w:spacing w:after="180" w:line="336" w:lineRule="auto"/>
      <w:jc w:val="both"/>
    </w:pPr>
    <w:rPr>
      <w:rFonts w:ascii="Arial" w:hAnsi="Arial"/>
      <w:sz w:val="18"/>
    </w:rPr>
  </w:style>
  <w:style w:type="paragraph" w:styleId="Kop1">
    <w:name w:val="heading 1"/>
    <w:next w:val="Standaard"/>
    <w:link w:val="Kop1Char"/>
    <w:autoRedefine/>
    <w:uiPriority w:val="9"/>
    <w:qFormat/>
    <w:rsid w:val="00C60FF3"/>
    <w:pPr>
      <w:keepNext/>
      <w:keepLines/>
      <w:spacing w:before="360" w:after="0" w:line="360" w:lineRule="auto"/>
      <w:outlineLvl w:val="0"/>
    </w:pPr>
    <w:rPr>
      <w:rFonts w:ascii="Arial" w:eastAsiaTheme="majorEastAsia" w:hAnsi="Arial" w:cstheme="minorHAnsi"/>
      <w:b/>
      <w:bCs/>
      <w:color w:val="0068B3"/>
      <w:szCs w:val="28"/>
    </w:rPr>
  </w:style>
  <w:style w:type="paragraph" w:styleId="Kop2">
    <w:name w:val="heading 2"/>
    <w:basedOn w:val="Kop1"/>
    <w:next w:val="Standaard"/>
    <w:link w:val="Kop2Char"/>
    <w:uiPriority w:val="9"/>
    <w:unhideWhenUsed/>
    <w:rsid w:val="008F219E"/>
    <w:pPr>
      <w:numPr>
        <w:ilvl w:val="1"/>
      </w:numPr>
      <w:spacing w:before="120"/>
      <w:outlineLvl w:val="1"/>
    </w:pPr>
    <w:rPr>
      <w:bCs w:val="0"/>
      <w:color w:val="69B92D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631D61"/>
    <w:pPr>
      <w:keepNext/>
      <w:keepLines/>
      <w:numPr>
        <w:ilvl w:val="2"/>
        <w:numId w:val="13"/>
      </w:numPr>
      <w:spacing w:before="20" w:after="0"/>
      <w:outlineLvl w:val="2"/>
    </w:pPr>
    <w:rPr>
      <w:rFonts w:eastAsiaTheme="majorEastAsia" w:cstheme="majorBidi"/>
      <w:b/>
      <w:bCs/>
      <w:color w:val="80B7D8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631D61"/>
    <w:pPr>
      <w:keepNext/>
      <w:keepLines/>
      <w:numPr>
        <w:ilvl w:val="3"/>
        <w:numId w:val="13"/>
      </w:numPr>
      <w:spacing w:before="200" w:after="0"/>
      <w:outlineLvl w:val="3"/>
    </w:pPr>
    <w:rPr>
      <w:rFonts w:eastAsiaTheme="majorEastAsia" w:cstheme="minorHAnsi"/>
      <w:bCs/>
      <w:iCs/>
      <w:color w:val="80B7D8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631D61"/>
    <w:pPr>
      <w:keepNext/>
      <w:keepLines/>
      <w:numPr>
        <w:ilvl w:val="4"/>
        <w:numId w:val="13"/>
      </w:numPr>
      <w:spacing w:before="200" w:after="0"/>
      <w:outlineLvl w:val="4"/>
    </w:pPr>
    <w:rPr>
      <w:rFonts w:eastAsiaTheme="majorEastAsia" w:cstheme="majorBidi"/>
      <w:i/>
      <w:color w:val="80B7D8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124F50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124F50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124F50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00000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24F50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Lichtearcering">
    <w:name w:val="Light Shading"/>
    <w:basedOn w:val="Standaardtabel"/>
    <w:uiPriority w:val="60"/>
    <w:rsid w:val="00B22F4E"/>
    <w:pPr>
      <w:spacing w:after="0" w:line="240" w:lineRule="auto"/>
    </w:pPr>
    <w:rPr>
      <w:rFonts w:ascii="Arial" w:eastAsia="Times New Roman" w:hAnsi="Arial" w:cs="Times New Roman"/>
      <w:color w:val="000000" w:themeColor="text1" w:themeShade="BF"/>
      <w:sz w:val="16"/>
      <w:szCs w:val="20"/>
      <w:lang w:val="en-US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GDTitel">
    <w:name w:val="GD Titel"/>
    <w:basedOn w:val="Standaard"/>
    <w:next w:val="Standaard"/>
    <w:link w:val="GDTitelChar"/>
    <w:rsid w:val="00CA3D82"/>
    <w:pPr>
      <w:tabs>
        <w:tab w:val="left" w:pos="0"/>
      </w:tabs>
      <w:spacing w:before="120" w:after="120" w:line="240" w:lineRule="auto"/>
    </w:pPr>
    <w:rPr>
      <w:rFonts w:ascii="Arial Black" w:hAnsi="Arial Black" w:cs="Arial"/>
      <w:b/>
      <w:color w:val="4F81BD" w:themeColor="accent1"/>
      <w:sz w:val="52"/>
    </w:rPr>
  </w:style>
  <w:style w:type="character" w:customStyle="1" w:styleId="GDTitelChar">
    <w:name w:val="GD Titel Char"/>
    <w:basedOn w:val="Standaardalinea-lettertype"/>
    <w:link w:val="GDTitel"/>
    <w:rsid w:val="00CA3D82"/>
    <w:rPr>
      <w:rFonts w:ascii="Arial Black" w:hAnsi="Arial Black" w:cs="Arial"/>
      <w:b/>
      <w:color w:val="4F81BD" w:themeColor="accent1"/>
      <w:sz w:val="52"/>
    </w:rPr>
  </w:style>
  <w:style w:type="character" w:customStyle="1" w:styleId="Kop1Char">
    <w:name w:val="Kop 1 Char"/>
    <w:basedOn w:val="Standaardalinea-lettertype"/>
    <w:link w:val="Kop1"/>
    <w:uiPriority w:val="9"/>
    <w:rsid w:val="00C60FF3"/>
    <w:rPr>
      <w:rFonts w:ascii="Arial" w:eastAsiaTheme="majorEastAsia" w:hAnsi="Arial" w:cstheme="minorHAnsi"/>
      <w:b/>
      <w:bCs/>
      <w:color w:val="0068B3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8F219E"/>
    <w:rPr>
      <w:rFonts w:ascii="Arial" w:eastAsiaTheme="majorEastAsia" w:hAnsi="Arial" w:cstheme="minorHAnsi"/>
      <w:b/>
      <w:color w:val="69B92D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31D61"/>
    <w:rPr>
      <w:rFonts w:ascii="Arial" w:eastAsiaTheme="majorEastAsia" w:hAnsi="Arial" w:cstheme="majorBidi"/>
      <w:b/>
      <w:bCs/>
      <w:color w:val="80B7D8"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631D61"/>
    <w:rPr>
      <w:rFonts w:ascii="Arial" w:eastAsiaTheme="majorEastAsia" w:hAnsi="Arial" w:cstheme="minorHAnsi"/>
      <w:bCs/>
      <w:iCs/>
      <w:color w:val="80B7D8"/>
      <w:sz w:val="20"/>
    </w:rPr>
  </w:style>
  <w:style w:type="character" w:customStyle="1" w:styleId="Kop5Char">
    <w:name w:val="Kop 5 Char"/>
    <w:basedOn w:val="Standaardalinea-lettertype"/>
    <w:link w:val="Kop5"/>
    <w:uiPriority w:val="9"/>
    <w:rsid w:val="00631D61"/>
    <w:rPr>
      <w:rFonts w:ascii="Arial" w:eastAsiaTheme="majorEastAsia" w:hAnsi="Arial" w:cstheme="majorBidi"/>
      <w:i/>
      <w:color w:val="80B7D8"/>
      <w:sz w:val="20"/>
    </w:rPr>
  </w:style>
  <w:style w:type="character" w:customStyle="1" w:styleId="Kop6Char">
    <w:name w:val="Kop 6 Char"/>
    <w:basedOn w:val="Standaardalinea-lettertype"/>
    <w:link w:val="Kop6"/>
    <w:uiPriority w:val="9"/>
    <w:rsid w:val="00124F50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character" w:customStyle="1" w:styleId="Kop7Char">
    <w:name w:val="Kop 7 Char"/>
    <w:basedOn w:val="Standaardalinea-lettertype"/>
    <w:link w:val="Kop7"/>
    <w:uiPriority w:val="9"/>
    <w:rsid w:val="00124F50"/>
    <w:rPr>
      <w:rFonts w:asciiTheme="majorHAnsi" w:eastAsiaTheme="majorEastAsia" w:hAnsiTheme="majorHAnsi" w:cstheme="majorBidi"/>
      <w:i/>
      <w:iCs/>
      <w:color w:val="1F497D" w:themeColor="text2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24F5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24F5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aliases w:val="Tabelnaam_"/>
    <w:basedOn w:val="Standaard"/>
    <w:next w:val="Standaard"/>
    <w:link w:val="BijschriftChar"/>
    <w:uiPriority w:val="35"/>
    <w:unhideWhenUsed/>
    <w:rsid w:val="008F219E"/>
    <w:pPr>
      <w:spacing w:before="120" w:after="0"/>
    </w:pPr>
    <w:rPr>
      <w:rFonts w:eastAsiaTheme="minorEastAsia"/>
      <w:b/>
      <w:bCs/>
      <w:color w:val="006EB2"/>
      <w:spacing w:val="6"/>
      <w:szCs w:val="18"/>
      <w:lang w:bidi="hi-IN"/>
    </w:rPr>
  </w:style>
  <w:style w:type="paragraph" w:styleId="Titel">
    <w:name w:val="Title"/>
    <w:basedOn w:val="Standaard"/>
    <w:next w:val="Standaard"/>
    <w:link w:val="TitelChar"/>
    <w:uiPriority w:val="10"/>
    <w:rsid w:val="00124F50"/>
    <w:pPr>
      <w:spacing w:after="120" w:line="240" w:lineRule="auto"/>
      <w:contextualSpacing/>
    </w:pPr>
    <w:rPr>
      <w:rFonts w:eastAsiaTheme="majorEastAsia" w:cstheme="minorHAnsi"/>
      <w:color w:val="1F497D" w:themeColor="text2"/>
      <w:spacing w:val="30"/>
      <w:kern w:val="28"/>
      <w:sz w:val="52"/>
      <w:szCs w:val="52"/>
      <w14:ligatures w14:val="standard"/>
      <w14:numForm w14:val="oldStyle"/>
    </w:rPr>
  </w:style>
  <w:style w:type="character" w:customStyle="1" w:styleId="TitelChar">
    <w:name w:val="Titel Char"/>
    <w:basedOn w:val="Standaardalinea-lettertype"/>
    <w:link w:val="Titel"/>
    <w:uiPriority w:val="10"/>
    <w:rsid w:val="00124F50"/>
    <w:rPr>
      <w:rFonts w:eastAsiaTheme="majorEastAsia" w:cstheme="minorHAnsi"/>
      <w:color w:val="1F497D" w:themeColor="text2"/>
      <w:spacing w:val="30"/>
      <w:kern w:val="28"/>
      <w:sz w:val="52"/>
      <w:szCs w:val="52"/>
      <w14:ligatures w14:val="standard"/>
      <w14:numForm w14:val="oldStyle"/>
    </w:rPr>
  </w:style>
  <w:style w:type="paragraph" w:styleId="Ondertitel">
    <w:name w:val="Subtitle"/>
    <w:basedOn w:val="Standaard"/>
    <w:next w:val="Standaard"/>
    <w:link w:val="OndertitelChar"/>
    <w:uiPriority w:val="11"/>
    <w:rsid w:val="00124F50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24F50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Zwaar">
    <w:name w:val="Strong"/>
    <w:basedOn w:val="Standaardalinea-lettertype"/>
    <w:uiPriority w:val="22"/>
    <w:rsid w:val="00124F50"/>
    <w:rPr>
      <w:b/>
      <w:bCs/>
      <w:color w:val="265898" w:themeColor="text2" w:themeTint="E6"/>
    </w:rPr>
  </w:style>
  <w:style w:type="character" w:styleId="Nadruk">
    <w:name w:val="Emphasis"/>
    <w:basedOn w:val="Standaardalinea-lettertype"/>
    <w:uiPriority w:val="20"/>
    <w:rsid w:val="00124F50"/>
    <w:rPr>
      <w:b w:val="0"/>
      <w:i/>
      <w:iCs/>
      <w:color w:val="1F497D" w:themeColor="text2"/>
    </w:rPr>
  </w:style>
  <w:style w:type="paragraph" w:styleId="Geenafstand">
    <w:name w:val="No Spacing"/>
    <w:link w:val="GeenafstandChar"/>
    <w:uiPriority w:val="1"/>
    <w:rsid w:val="00D131CE"/>
    <w:pPr>
      <w:spacing w:after="0" w:line="240" w:lineRule="auto"/>
    </w:pPr>
    <w:rPr>
      <w:rFonts w:ascii="Arial" w:hAnsi="Arial"/>
      <w:sz w:val="18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131CE"/>
    <w:rPr>
      <w:rFonts w:ascii="Arial" w:hAnsi="Arial"/>
      <w:sz w:val="18"/>
    </w:rPr>
  </w:style>
  <w:style w:type="paragraph" w:styleId="Lijstalinea">
    <w:name w:val="List Paragraph"/>
    <w:basedOn w:val="Standaard"/>
    <w:uiPriority w:val="34"/>
    <w:rsid w:val="00124F50"/>
    <w:pPr>
      <w:spacing w:line="240" w:lineRule="auto"/>
      <w:ind w:left="720" w:hanging="288"/>
      <w:contextualSpacing/>
    </w:pPr>
    <w:rPr>
      <w:color w:val="1F497D" w:themeColor="text2"/>
    </w:rPr>
  </w:style>
  <w:style w:type="character" w:styleId="Subtielebenadrukking">
    <w:name w:val="Subtle Emphasis"/>
    <w:basedOn w:val="Standaardalinea-lettertype"/>
    <w:uiPriority w:val="19"/>
    <w:rsid w:val="0031589C"/>
    <w:rPr>
      <w:rFonts w:ascii="Arial" w:hAnsi="Arial"/>
      <w:i/>
      <w:iCs/>
      <w:color w:val="000000"/>
      <w:sz w:val="18"/>
    </w:rPr>
  </w:style>
  <w:style w:type="character" w:styleId="Intensievebenadrukking">
    <w:name w:val="Intense Emphasis"/>
    <w:basedOn w:val="Standaardalinea-lettertype"/>
    <w:uiPriority w:val="21"/>
    <w:rsid w:val="00124F50"/>
    <w:rPr>
      <w:b/>
      <w:bCs/>
      <w:i/>
      <w:iCs/>
      <w:color w:val="1F497D" w:themeColor="text2"/>
    </w:rPr>
  </w:style>
  <w:style w:type="character" w:styleId="Subtieleverwijzing">
    <w:name w:val="Subtle Reference"/>
    <w:basedOn w:val="Standaardalinea-lettertype"/>
    <w:uiPriority w:val="31"/>
    <w:rsid w:val="00124F50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rsid w:val="00124F50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paragraph" w:styleId="Kopvaninhoudsopgave">
    <w:name w:val="TOC Heading"/>
    <w:basedOn w:val="Kop1"/>
    <w:next w:val="Standaard"/>
    <w:link w:val="KopvaninhoudsopgaveChar"/>
    <w:uiPriority w:val="39"/>
    <w:unhideWhenUsed/>
    <w:rsid w:val="00124F50"/>
    <w:pPr>
      <w:spacing w:before="480" w:line="264" w:lineRule="auto"/>
      <w:outlineLvl w:val="9"/>
    </w:pPr>
    <w:rPr>
      <w:b w:val="0"/>
    </w:rPr>
  </w:style>
  <w:style w:type="paragraph" w:styleId="Koptekst">
    <w:name w:val="header"/>
    <w:basedOn w:val="Standaard"/>
    <w:link w:val="KoptekstChar"/>
    <w:uiPriority w:val="99"/>
    <w:unhideWhenUsed/>
    <w:rsid w:val="00124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4F50"/>
  </w:style>
  <w:style w:type="paragraph" w:styleId="Voettekst">
    <w:name w:val="footer"/>
    <w:basedOn w:val="Standaard"/>
    <w:link w:val="VoettekstChar"/>
    <w:uiPriority w:val="99"/>
    <w:unhideWhenUsed/>
    <w:rsid w:val="00124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4F50"/>
  </w:style>
  <w:style w:type="paragraph" w:customStyle="1" w:styleId="Puntsgewijs">
    <w:name w:val="Puntsgewijs"/>
    <w:basedOn w:val="Standaard"/>
    <w:link w:val="PuntsgewijsChar"/>
    <w:qFormat/>
    <w:rsid w:val="00B22F4E"/>
    <w:pPr>
      <w:numPr>
        <w:numId w:val="8"/>
      </w:numPr>
      <w:spacing w:after="0" w:line="240" w:lineRule="auto"/>
    </w:pPr>
  </w:style>
  <w:style w:type="table" w:customStyle="1" w:styleId="GDtabel">
    <w:name w:val="GD tabel"/>
    <w:basedOn w:val="Standaardtabel"/>
    <w:uiPriority w:val="99"/>
    <w:rsid w:val="00D35439"/>
    <w:pPr>
      <w:spacing w:after="0" w:line="240" w:lineRule="auto"/>
    </w:pPr>
    <w:tblPr/>
  </w:style>
  <w:style w:type="character" w:customStyle="1" w:styleId="PuntsgewijsChar">
    <w:name w:val="Puntsgewijs Char"/>
    <w:basedOn w:val="Standaardalinea-lettertype"/>
    <w:link w:val="Puntsgewijs"/>
    <w:rsid w:val="00B22F4E"/>
    <w:rPr>
      <w:rFonts w:ascii="Arial" w:hAnsi="Arial"/>
      <w:sz w:val="20"/>
    </w:rPr>
  </w:style>
  <w:style w:type="paragraph" w:styleId="Inhopg1">
    <w:name w:val="toc 1"/>
    <w:basedOn w:val="Standaard"/>
    <w:next w:val="Standaard"/>
    <w:autoRedefine/>
    <w:uiPriority w:val="39"/>
    <w:unhideWhenUsed/>
    <w:rsid w:val="009B365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B3650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9B3650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B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3650"/>
    <w:rPr>
      <w:rFonts w:ascii="Tahoma" w:hAnsi="Tahoma" w:cs="Tahoma"/>
      <w:sz w:val="16"/>
      <w:szCs w:val="16"/>
    </w:rPr>
  </w:style>
  <w:style w:type="paragraph" w:customStyle="1" w:styleId="Tabelnaam">
    <w:name w:val="Tabelnaam"/>
    <w:basedOn w:val="Bijschrift"/>
    <w:next w:val="Standaard"/>
    <w:link w:val="TabelnaamChar"/>
    <w:rsid w:val="00B63444"/>
    <w:pPr>
      <w:numPr>
        <w:numId w:val="9"/>
      </w:numPr>
      <w:ind w:left="360"/>
      <w:jc w:val="left"/>
    </w:pPr>
    <w:rPr>
      <w:i/>
      <w:smallCaps/>
    </w:rPr>
  </w:style>
  <w:style w:type="paragraph" w:styleId="Inhopg3">
    <w:name w:val="toc 3"/>
    <w:basedOn w:val="Standaard"/>
    <w:next w:val="Standaard"/>
    <w:autoRedefine/>
    <w:uiPriority w:val="39"/>
    <w:unhideWhenUsed/>
    <w:rsid w:val="007349B4"/>
    <w:pPr>
      <w:spacing w:after="100"/>
      <w:ind w:left="440"/>
    </w:pPr>
  </w:style>
  <w:style w:type="character" w:customStyle="1" w:styleId="TabelnaamChar">
    <w:name w:val="Tabelnaam Char"/>
    <w:basedOn w:val="Standaardalinea-lettertype"/>
    <w:link w:val="Tabelnaam"/>
    <w:rsid w:val="00B63444"/>
    <w:rPr>
      <w:rFonts w:ascii="Arial" w:eastAsiaTheme="minorEastAsia" w:hAnsi="Arial"/>
      <w:b/>
      <w:bCs/>
      <w:i/>
      <w:color w:val="006EB2"/>
      <w:spacing w:val="6"/>
      <w:sz w:val="16"/>
      <w:szCs w:val="18"/>
      <w:lang w:bidi="hi-IN"/>
    </w:rPr>
  </w:style>
  <w:style w:type="character" w:styleId="Tekstvantijdelijkeaanduiding">
    <w:name w:val="Placeholder Text"/>
    <w:basedOn w:val="Standaardalinea-lettertype"/>
    <w:uiPriority w:val="99"/>
    <w:semiHidden/>
    <w:rsid w:val="00CB1D45"/>
    <w:rPr>
      <w:color w:val="808080"/>
    </w:rPr>
  </w:style>
  <w:style w:type="paragraph" w:customStyle="1" w:styleId="PlattetekstGD">
    <w:name w:val="Platte tekst GD"/>
    <w:basedOn w:val="Standaard"/>
    <w:link w:val="PlattetekstGDChar"/>
    <w:rsid w:val="004472B5"/>
    <w:pPr>
      <w:tabs>
        <w:tab w:val="left" w:pos="0"/>
      </w:tabs>
      <w:spacing w:after="120"/>
    </w:pPr>
    <w:rPr>
      <w:rFonts w:cs="Arial"/>
      <w:szCs w:val="20"/>
    </w:rPr>
  </w:style>
  <w:style w:type="character" w:customStyle="1" w:styleId="PlattetekstGDChar">
    <w:name w:val="Platte tekst GD Char"/>
    <w:basedOn w:val="Standaardalinea-lettertype"/>
    <w:link w:val="PlattetekstGD"/>
    <w:rsid w:val="004472B5"/>
    <w:rPr>
      <w:rFonts w:ascii="Arial" w:hAnsi="Arial" w:cs="Arial"/>
      <w:sz w:val="20"/>
      <w:szCs w:val="20"/>
    </w:rPr>
  </w:style>
  <w:style w:type="table" w:styleId="Tabelraster">
    <w:name w:val="Table Grid"/>
    <w:basedOn w:val="Standaardtabel"/>
    <w:uiPriority w:val="59"/>
    <w:rsid w:val="00F17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Dstijl">
    <w:name w:val="GD stijl"/>
    <w:basedOn w:val="Standaardtabel"/>
    <w:uiPriority w:val="99"/>
    <w:rsid w:val="00F17111"/>
    <w:pPr>
      <w:spacing w:after="0" w:line="240" w:lineRule="auto"/>
    </w:pPr>
    <w:tblPr/>
  </w:style>
  <w:style w:type="paragraph" w:customStyle="1" w:styleId="Afbeeldingsnaam">
    <w:name w:val="Afbeeldingsnaam"/>
    <w:basedOn w:val="Bijschrift"/>
    <w:next w:val="Standaard"/>
    <w:link w:val="AfbeeldingsnaamChar"/>
    <w:rsid w:val="00B63444"/>
    <w:pPr>
      <w:numPr>
        <w:numId w:val="10"/>
      </w:numPr>
      <w:ind w:left="360"/>
      <w:jc w:val="left"/>
    </w:pPr>
    <w:rPr>
      <w:i/>
      <w:smallCaps/>
    </w:rPr>
  </w:style>
  <w:style w:type="table" w:styleId="Lichtearcering-accent1">
    <w:name w:val="Light Shading Accent 1"/>
    <w:basedOn w:val="Standaardtabel"/>
    <w:uiPriority w:val="60"/>
    <w:rsid w:val="004D7C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fbeeldingsnaamChar">
    <w:name w:val="Afbeeldingsnaam Char"/>
    <w:basedOn w:val="TabelnaamChar"/>
    <w:link w:val="Afbeeldingsnaam"/>
    <w:rsid w:val="00B63444"/>
    <w:rPr>
      <w:rFonts w:ascii="Arial" w:eastAsiaTheme="minorEastAsia" w:hAnsi="Arial"/>
      <w:b/>
      <w:bCs/>
      <w:i/>
      <w:color w:val="006EB2"/>
      <w:spacing w:val="6"/>
      <w:sz w:val="16"/>
      <w:szCs w:val="18"/>
      <w:lang w:bidi="hi-IN"/>
    </w:rPr>
  </w:style>
  <w:style w:type="table" w:styleId="Lichtelijst-accent1">
    <w:name w:val="Light List Accent 1"/>
    <w:basedOn w:val="Standaardtabel"/>
    <w:uiPriority w:val="61"/>
    <w:rsid w:val="0032763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Kleurrijkraster-accent6">
    <w:name w:val="Colorful Grid Accent 6"/>
    <w:basedOn w:val="Standaardtabel"/>
    <w:uiPriority w:val="73"/>
    <w:rsid w:val="004754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GDhuisstijltabel">
    <w:name w:val="GD huisstijl tabel"/>
    <w:basedOn w:val="Lichtearcering"/>
    <w:uiPriority w:val="99"/>
    <w:rsid w:val="0047548A"/>
    <w:rPr>
      <w:color w:val="auto"/>
    </w:rPr>
    <w:tblPr>
      <w:tblCellSpacing w:w="20" w:type="dxa"/>
      <w:tblBorders>
        <w:bottom w:val="inset" w:sz="6" w:space="0" w:color="auto"/>
      </w:tblBorders>
    </w:tblPr>
    <w:trPr>
      <w:tblCellSpacing w:w="20" w:type="dxa"/>
    </w:tr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pyrighttekst">
    <w:name w:val="Copyright tekst"/>
    <w:basedOn w:val="Standaard"/>
    <w:link w:val="CopyrighttekstChar"/>
    <w:rsid w:val="00936B9B"/>
    <w:pPr>
      <w:jc w:val="left"/>
    </w:pPr>
    <w:rPr>
      <w:i/>
      <w:color w:val="808080" w:themeColor="background1" w:themeShade="80"/>
      <w:sz w:val="16"/>
    </w:rPr>
  </w:style>
  <w:style w:type="paragraph" w:customStyle="1" w:styleId="Titelinhoudsopgave">
    <w:name w:val="Titel inhoudsopgave"/>
    <w:link w:val="TitelinhoudsopgaveChar"/>
    <w:rsid w:val="002E7DE7"/>
    <w:rPr>
      <w:rFonts w:ascii="Arial" w:eastAsiaTheme="majorEastAsia" w:hAnsi="Arial" w:cstheme="minorHAnsi"/>
      <w:b/>
      <w:bCs/>
      <w:color w:val="006EB2"/>
      <w:sz w:val="28"/>
      <w:szCs w:val="28"/>
    </w:rPr>
  </w:style>
  <w:style w:type="character" w:customStyle="1" w:styleId="CopyrighttekstChar">
    <w:name w:val="Copyright tekst Char"/>
    <w:basedOn w:val="Standaardalinea-lettertype"/>
    <w:link w:val="Copyrighttekst"/>
    <w:rsid w:val="00936B9B"/>
    <w:rPr>
      <w:rFonts w:ascii="Arial" w:hAnsi="Arial"/>
      <w:i/>
      <w:color w:val="808080" w:themeColor="background1" w:themeShade="80"/>
      <w:sz w:val="16"/>
    </w:rPr>
  </w:style>
  <w:style w:type="paragraph" w:customStyle="1" w:styleId="OverRoyalGD">
    <w:name w:val="Over Royal GD"/>
    <w:basedOn w:val="Standaard"/>
    <w:link w:val="OverRoyalGDChar"/>
    <w:rsid w:val="00936B9B"/>
    <w:rPr>
      <w:i/>
      <w:color w:val="006EB2"/>
      <w:lang w:eastAsia="nl-NL"/>
    </w:rPr>
  </w:style>
  <w:style w:type="character" w:customStyle="1" w:styleId="KopvaninhoudsopgaveChar">
    <w:name w:val="Kop van inhoudsopgave Char"/>
    <w:basedOn w:val="Kop1Char"/>
    <w:link w:val="Kopvaninhoudsopgave"/>
    <w:uiPriority w:val="39"/>
    <w:rsid w:val="00936B9B"/>
    <w:rPr>
      <w:rFonts w:ascii="Arial" w:eastAsiaTheme="majorEastAsia" w:hAnsi="Arial" w:cstheme="minorHAnsi"/>
      <w:b w:val="0"/>
      <w:bCs/>
      <w:color w:val="006EB2"/>
      <w:sz w:val="28"/>
      <w:szCs w:val="28"/>
    </w:rPr>
  </w:style>
  <w:style w:type="character" w:customStyle="1" w:styleId="TitelinhoudsopgaveChar">
    <w:name w:val="Titel inhoudsopgave Char"/>
    <w:basedOn w:val="KopvaninhoudsopgaveChar"/>
    <w:link w:val="Titelinhoudsopgave"/>
    <w:rsid w:val="002E7DE7"/>
    <w:rPr>
      <w:rFonts w:ascii="Arial" w:eastAsiaTheme="majorEastAsia" w:hAnsi="Arial" w:cstheme="minorHAnsi"/>
      <w:b/>
      <w:bCs/>
      <w:color w:val="006EB2"/>
      <w:sz w:val="28"/>
      <w:szCs w:val="28"/>
    </w:rPr>
  </w:style>
  <w:style w:type="paragraph" w:customStyle="1" w:styleId="Titelproject">
    <w:name w:val="Titel project"/>
    <w:next w:val="Kop2"/>
    <w:link w:val="TitelprojectChar"/>
    <w:rsid w:val="00340E46"/>
    <w:rPr>
      <w:rFonts w:ascii="Arial" w:eastAsiaTheme="majorEastAsia" w:hAnsi="Arial" w:cstheme="minorHAnsi"/>
      <w:b/>
      <w:bCs/>
      <w:color w:val="0068B3"/>
      <w:sz w:val="48"/>
      <w:szCs w:val="28"/>
    </w:rPr>
  </w:style>
  <w:style w:type="character" w:customStyle="1" w:styleId="OverRoyalGDChar">
    <w:name w:val="Over Royal GD Char"/>
    <w:basedOn w:val="Standaardalinea-lettertype"/>
    <w:link w:val="OverRoyalGD"/>
    <w:rsid w:val="00936B9B"/>
    <w:rPr>
      <w:rFonts w:ascii="Arial" w:hAnsi="Arial"/>
      <w:i/>
      <w:color w:val="006EB2"/>
      <w:sz w:val="18"/>
      <w:lang w:eastAsia="nl-NL"/>
    </w:rPr>
  </w:style>
  <w:style w:type="paragraph" w:customStyle="1" w:styleId="Subtitelproject">
    <w:name w:val="Subtitel project"/>
    <w:basedOn w:val="Standaard"/>
    <w:link w:val="SubtitelprojectChar"/>
    <w:rsid w:val="00533299"/>
    <w:pPr>
      <w:jc w:val="left"/>
    </w:pPr>
    <w:rPr>
      <w:color w:val="006EB2"/>
      <w:sz w:val="32"/>
    </w:rPr>
  </w:style>
  <w:style w:type="character" w:customStyle="1" w:styleId="TitelprojectChar">
    <w:name w:val="Titel project Char"/>
    <w:basedOn w:val="Standaardalinea-lettertype"/>
    <w:link w:val="Titelproject"/>
    <w:rsid w:val="00340E46"/>
    <w:rPr>
      <w:rFonts w:ascii="Arial" w:eastAsiaTheme="majorEastAsia" w:hAnsi="Arial" w:cstheme="minorHAnsi"/>
      <w:b/>
      <w:bCs/>
      <w:color w:val="0068B3"/>
      <w:sz w:val="48"/>
      <w:szCs w:val="28"/>
    </w:rPr>
  </w:style>
  <w:style w:type="paragraph" w:customStyle="1" w:styleId="Paginanummering">
    <w:name w:val="Paginanummering"/>
    <w:basedOn w:val="Copyrighttekst"/>
    <w:link w:val="PaginanummeringChar"/>
    <w:rsid w:val="00533299"/>
    <w:pPr>
      <w:spacing w:after="0" w:line="240" w:lineRule="auto"/>
      <w:jc w:val="right"/>
    </w:pPr>
  </w:style>
  <w:style w:type="character" w:customStyle="1" w:styleId="SubtitelprojectChar">
    <w:name w:val="Subtitel project Char"/>
    <w:basedOn w:val="Standaardalinea-lettertype"/>
    <w:link w:val="Subtitelproject"/>
    <w:rsid w:val="00533299"/>
    <w:rPr>
      <w:rFonts w:ascii="Arial" w:hAnsi="Arial"/>
      <w:color w:val="006EB2"/>
      <w:sz w:val="32"/>
    </w:rPr>
  </w:style>
  <w:style w:type="paragraph" w:customStyle="1" w:styleId="Kader">
    <w:name w:val="Kader"/>
    <w:basedOn w:val="Standaard"/>
    <w:link w:val="KaderChar"/>
    <w:rsid w:val="002740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i/>
    </w:rPr>
  </w:style>
  <w:style w:type="character" w:customStyle="1" w:styleId="PaginanummeringChar">
    <w:name w:val="Paginanummering Char"/>
    <w:basedOn w:val="CopyrighttekstChar"/>
    <w:link w:val="Paginanummering"/>
    <w:rsid w:val="00533299"/>
    <w:rPr>
      <w:rFonts w:ascii="Arial" w:hAnsi="Arial"/>
      <w:i/>
      <w:color w:val="808080" w:themeColor="background1" w:themeShade="80"/>
      <w:sz w:val="16"/>
    </w:rPr>
  </w:style>
  <w:style w:type="character" w:customStyle="1" w:styleId="KaderChar">
    <w:name w:val="Kader Char"/>
    <w:basedOn w:val="Standaardalinea-lettertype"/>
    <w:link w:val="Kader"/>
    <w:rsid w:val="00274052"/>
    <w:rPr>
      <w:rFonts w:ascii="Arial" w:hAnsi="Arial"/>
      <w:i/>
      <w:sz w:val="18"/>
    </w:rPr>
  </w:style>
  <w:style w:type="paragraph" w:customStyle="1" w:styleId="Figuurnaam">
    <w:name w:val="Figuurnaam"/>
    <w:basedOn w:val="Bijschrift"/>
    <w:link w:val="FiguurnaamChar"/>
    <w:rsid w:val="009E1EC4"/>
    <w:pPr>
      <w:spacing w:before="0" w:after="120"/>
    </w:pPr>
  </w:style>
  <w:style w:type="character" w:customStyle="1" w:styleId="BijschriftChar">
    <w:name w:val="Bijschrift Char"/>
    <w:aliases w:val="Tabelnaam_ Char"/>
    <w:basedOn w:val="Standaardalinea-lettertype"/>
    <w:link w:val="Bijschrift"/>
    <w:uiPriority w:val="35"/>
    <w:rsid w:val="009E1EC4"/>
    <w:rPr>
      <w:rFonts w:ascii="Arial" w:eastAsiaTheme="minorEastAsia" w:hAnsi="Arial"/>
      <w:b/>
      <w:bCs/>
      <w:color w:val="006EB2"/>
      <w:spacing w:val="6"/>
      <w:sz w:val="18"/>
      <w:szCs w:val="18"/>
      <w:lang w:bidi="hi-IN"/>
    </w:rPr>
  </w:style>
  <w:style w:type="character" w:customStyle="1" w:styleId="FiguurnaamChar">
    <w:name w:val="Figuurnaam Char"/>
    <w:basedOn w:val="BijschriftChar"/>
    <w:link w:val="Figuurnaam"/>
    <w:rsid w:val="009E1EC4"/>
    <w:rPr>
      <w:rFonts w:ascii="Arial" w:eastAsiaTheme="minorEastAsia" w:hAnsi="Arial"/>
      <w:b/>
      <w:bCs/>
      <w:color w:val="006EB2"/>
      <w:spacing w:val="6"/>
      <w:sz w:val="18"/>
      <w:szCs w:val="18"/>
      <w:lang w:bidi="hi-IN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46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diergezondheid.nl/kalfo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Sjablonen\GD%20Briefpapier\Briefpapier%20N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88B6E-498F-48FC-B839-91F6F633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NL.dotx</Template>
  <TotalTime>0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Gezondheidsdienst voor Dieren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Nijenkamp, Carmen</dc:creator>
  <cp:lastModifiedBy>Leeuw, Daphne de</cp:lastModifiedBy>
  <cp:revision>2</cp:revision>
  <dcterms:created xsi:type="dcterms:W3CDTF">2020-12-07T15:33:00Z</dcterms:created>
  <dcterms:modified xsi:type="dcterms:W3CDTF">2020-12-07T15:33:00Z</dcterms:modified>
</cp:coreProperties>
</file>